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5425E" w14:textId="77777777" w:rsidR="00B55639" w:rsidRDefault="00B55639" w:rsidP="00B55639">
      <w:pPr>
        <w:tabs>
          <w:tab w:val="left" w:pos="1701"/>
        </w:tabs>
        <w:autoSpaceDE w:val="0"/>
        <w:autoSpaceDN w:val="0"/>
        <w:adjustRightInd w:val="0"/>
        <w:jc w:val="center"/>
        <w:rPr>
          <w:rFonts w:ascii="Century Gothic" w:hAnsi="Century Gothic" w:cs="T7"/>
          <w:b/>
          <w:color w:val="auto"/>
          <w:kern w:val="0"/>
        </w:rPr>
      </w:pPr>
      <w:r>
        <w:rPr>
          <w:rFonts w:ascii="Century Gothic" w:hAnsi="Century Gothic" w:cs="T7"/>
          <w:b/>
        </w:rPr>
        <w:t xml:space="preserve">FICHA DE SUGESTÕES </w:t>
      </w:r>
    </w:p>
    <w:p w14:paraId="67EFC652" w14:textId="77777777" w:rsidR="00B55639" w:rsidRDefault="00B55639" w:rsidP="00B55639">
      <w:pPr>
        <w:tabs>
          <w:tab w:val="left" w:pos="1701"/>
        </w:tabs>
        <w:autoSpaceDE w:val="0"/>
        <w:autoSpaceDN w:val="0"/>
        <w:adjustRightInd w:val="0"/>
        <w:jc w:val="center"/>
        <w:rPr>
          <w:rFonts w:ascii="Century Gothic" w:hAnsi="Century Gothic" w:cs="BookmanOldStyle"/>
          <w:b/>
          <w:szCs w:val="38"/>
        </w:rPr>
      </w:pPr>
      <w:r>
        <w:rPr>
          <w:rFonts w:ascii="Century Gothic" w:hAnsi="Century Gothic" w:cs="BookmanOldStyle"/>
          <w:sz w:val="10"/>
        </w:rPr>
        <w:t xml:space="preserve"> </w:t>
      </w:r>
      <w:r>
        <w:rPr>
          <w:rFonts w:ascii="Century Gothic" w:hAnsi="Century Gothic" w:cs="BookmanOldStyle"/>
          <w:b/>
          <w:szCs w:val="38"/>
        </w:rPr>
        <w:t>LOA – LEI ORÇAMENTÁRIA ANUAL PARA 2023</w:t>
      </w:r>
    </w:p>
    <w:p w14:paraId="74981E23" w14:textId="77777777" w:rsidR="00B55639" w:rsidRDefault="00B55639" w:rsidP="00B55639">
      <w:pPr>
        <w:tabs>
          <w:tab w:val="left" w:pos="1701"/>
        </w:tabs>
        <w:autoSpaceDE w:val="0"/>
        <w:autoSpaceDN w:val="0"/>
        <w:adjustRightInd w:val="0"/>
        <w:jc w:val="center"/>
        <w:rPr>
          <w:rFonts w:ascii="Century Gothic" w:hAnsi="Century Gothic" w:cs="T7"/>
          <w:b/>
          <w:szCs w:val="38"/>
        </w:rPr>
      </w:pPr>
      <w:r>
        <w:rPr>
          <w:rFonts w:ascii="Century Gothic" w:hAnsi="Century Gothic" w:cs="BookmanOldStyle"/>
          <w:b/>
          <w:szCs w:val="38"/>
        </w:rPr>
        <w:t xml:space="preserve">ALTERAÇÃO DO PPA - PLANO PLURIANUAL 2022 a 2025 PARA O ANO DE 2023 </w:t>
      </w:r>
    </w:p>
    <w:p w14:paraId="0AC92991" w14:textId="77777777" w:rsidR="00B55639" w:rsidRDefault="00B55639" w:rsidP="00B55639">
      <w:pPr>
        <w:tabs>
          <w:tab w:val="left" w:pos="1701"/>
        </w:tabs>
        <w:spacing w:before="100" w:beforeAutospacing="1" w:after="100" w:afterAutospacing="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 Lei Orçamentária - LOA é o instrumento para se estabelecer metas e prioridades da administração municipal para o ano de 2023. </w:t>
      </w:r>
    </w:p>
    <w:p w14:paraId="624C5519" w14:textId="77777777" w:rsidR="00B55639" w:rsidRDefault="00B55639" w:rsidP="00B55639">
      <w:pPr>
        <w:tabs>
          <w:tab w:val="left" w:pos="1701"/>
        </w:tabs>
        <w:spacing w:before="100" w:beforeAutospacing="1" w:after="100" w:afterAutospacing="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As ações e programas incluídos no projeto de lei da LOA para o ano de 2023 também serão incluídos na alteração do PPA- Plano Plurianual 2022 a 2025 para o ano de 2023, sendo a LOA o planejamento a curto prazo para o ano de 2023 e o Plano Plurianual o planejamento a médio prazo. Esta Audiência cumpre o que determina a Lei de Responsabilidade Fiscal em seu Art. 48, § 1º, Inciso I. Também está disponível no site link para que todo o cidadão encaminhe sua sugestão. </w:t>
      </w:r>
      <w:r>
        <w:rPr>
          <w:rFonts w:ascii="Century Gothic" w:hAnsi="Century Gothic"/>
          <w:b/>
          <w:sz w:val="22"/>
          <w:szCs w:val="22"/>
          <w:u w:val="single"/>
        </w:rPr>
        <w:t>Todo cidadão deve participar</w:t>
      </w:r>
      <w:r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b/>
          <w:sz w:val="22"/>
          <w:szCs w:val="22"/>
        </w:rPr>
        <w:t>CITANDO PRIORIDADES E ENCAMINHANDO SUGESTÕES</w:t>
      </w:r>
      <w:r>
        <w:rPr>
          <w:rFonts w:ascii="Century Gothic" w:hAnsi="Century Gothic"/>
          <w:sz w:val="22"/>
          <w:szCs w:val="22"/>
        </w:rPr>
        <w:t>:</w:t>
      </w:r>
    </w:p>
    <w:p w14:paraId="25698D7B" w14:textId="77777777" w:rsidR="00B55639" w:rsidRDefault="00B55639" w:rsidP="00B55639">
      <w:pPr>
        <w:tabs>
          <w:tab w:val="left" w:pos="1701"/>
        </w:tabs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1 - PREENCHA O QUESTIONÁRIO ABAIXO E PARTICIPE VOCÊ TAMBÉM DO GOVERNO DE SUA CIDADE:</w:t>
      </w:r>
    </w:p>
    <w:p w14:paraId="5D6562A7" w14:textId="77777777" w:rsidR="00B55639" w:rsidRDefault="00B55639" w:rsidP="00B55639">
      <w:pPr>
        <w:tabs>
          <w:tab w:val="left" w:pos="1701"/>
        </w:tabs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3"/>
        <w:gridCol w:w="7643"/>
      </w:tblGrid>
      <w:tr w:rsidR="00B55639" w14:paraId="30FA5FAE" w14:textId="77777777" w:rsidTr="00B55639">
        <w:trPr>
          <w:trHeight w:val="55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678A3" w14:textId="77777777" w:rsidR="00B55639" w:rsidRDefault="00B55639">
            <w:pPr>
              <w:tabs>
                <w:tab w:val="left" w:pos="1701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Nome: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EC221" w14:textId="77777777" w:rsidR="00B55639" w:rsidRDefault="00B55639">
            <w:pPr>
              <w:tabs>
                <w:tab w:val="left" w:pos="1701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14:paraId="10355B13" w14:textId="77777777" w:rsidR="00B55639" w:rsidRDefault="00B55639" w:rsidP="00B55639">
      <w:pPr>
        <w:tabs>
          <w:tab w:val="left" w:pos="1701"/>
        </w:tabs>
        <w:rPr>
          <w:rFonts w:ascii="Century Gothic" w:hAnsi="Century Gothic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8"/>
        <w:gridCol w:w="7638"/>
      </w:tblGrid>
      <w:tr w:rsidR="00B55639" w14:paraId="4201DB14" w14:textId="77777777" w:rsidTr="00B55639">
        <w:trPr>
          <w:trHeight w:val="55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3989A" w14:textId="77777777" w:rsidR="00B55639" w:rsidRDefault="00B55639">
            <w:pPr>
              <w:tabs>
                <w:tab w:val="left" w:pos="1701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Email ou telefone: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24EB2" w14:textId="77777777" w:rsidR="00B55639" w:rsidRDefault="00B55639">
            <w:pPr>
              <w:tabs>
                <w:tab w:val="left" w:pos="1701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14:paraId="5C3E74FE" w14:textId="77777777" w:rsidR="00B55639" w:rsidRDefault="00B55639" w:rsidP="00B55639">
      <w:pPr>
        <w:tabs>
          <w:tab w:val="left" w:pos="1701"/>
        </w:tabs>
        <w:spacing w:before="100" w:beforeAutospacing="1" w:after="100" w:afterAutospacing="1"/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2 - NA SUA OPINIÃO QUAIS SERIAM AS PRIORIDADES PARA MELHORIAS DO SEU SETOR, BAIRRO OU REGIÃO?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70"/>
        <w:gridCol w:w="2235"/>
      </w:tblGrid>
      <w:tr w:rsidR="00B55639" w14:paraId="181ADD36" w14:textId="77777777" w:rsidTr="00B55639">
        <w:trPr>
          <w:jc w:val="center"/>
        </w:trPr>
        <w:tc>
          <w:tcPr>
            <w:tcW w:w="3070" w:type="dxa"/>
            <w:hideMark/>
          </w:tcPr>
          <w:p w14:paraId="631B0F3C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EDUCAÇÃO</w:t>
            </w:r>
          </w:p>
        </w:tc>
        <w:tc>
          <w:tcPr>
            <w:tcW w:w="3070" w:type="dxa"/>
            <w:hideMark/>
          </w:tcPr>
          <w:p w14:paraId="20245E45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COLETA DE LIXO</w:t>
            </w:r>
          </w:p>
        </w:tc>
        <w:tc>
          <w:tcPr>
            <w:tcW w:w="2235" w:type="dxa"/>
            <w:hideMark/>
          </w:tcPr>
          <w:p w14:paraId="2E413F01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ILUMINAÇÃO</w:t>
            </w:r>
          </w:p>
        </w:tc>
      </w:tr>
      <w:tr w:rsidR="00B55639" w14:paraId="6DEE6AA1" w14:textId="77777777" w:rsidTr="00B55639">
        <w:trPr>
          <w:jc w:val="center"/>
        </w:trPr>
        <w:tc>
          <w:tcPr>
            <w:tcW w:w="3070" w:type="dxa"/>
            <w:hideMark/>
          </w:tcPr>
          <w:p w14:paraId="59A51DE8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ASSISTÊNCIA SOCIAL</w:t>
            </w:r>
          </w:p>
        </w:tc>
        <w:tc>
          <w:tcPr>
            <w:tcW w:w="3070" w:type="dxa"/>
            <w:hideMark/>
          </w:tcPr>
          <w:p w14:paraId="2E793D73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TRANSPORTE ESCOLAR</w:t>
            </w:r>
          </w:p>
        </w:tc>
        <w:tc>
          <w:tcPr>
            <w:tcW w:w="2235" w:type="dxa"/>
            <w:hideMark/>
          </w:tcPr>
          <w:p w14:paraId="7C373B64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</w:t>
            </w:r>
            <w:r>
              <w:rPr>
                <w:rFonts w:ascii="Century Gothic" w:hAnsi="Century Gothic"/>
              </w:rPr>
              <w:t>ASSISTÊNCIA RURAL</w:t>
            </w:r>
          </w:p>
        </w:tc>
      </w:tr>
      <w:tr w:rsidR="00B55639" w14:paraId="64495243" w14:textId="77777777" w:rsidTr="00B55639">
        <w:trPr>
          <w:jc w:val="center"/>
        </w:trPr>
        <w:tc>
          <w:tcPr>
            <w:tcW w:w="3070" w:type="dxa"/>
            <w:hideMark/>
          </w:tcPr>
          <w:p w14:paraId="6E7D93B4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SAÚDE</w:t>
            </w:r>
          </w:p>
        </w:tc>
        <w:tc>
          <w:tcPr>
            <w:tcW w:w="3070" w:type="dxa"/>
            <w:hideMark/>
          </w:tcPr>
          <w:p w14:paraId="62984BE9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ASFALTO</w:t>
            </w:r>
          </w:p>
        </w:tc>
        <w:tc>
          <w:tcPr>
            <w:tcW w:w="2235" w:type="dxa"/>
            <w:hideMark/>
          </w:tcPr>
          <w:p w14:paraId="07A51CAA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ESCOLAS</w:t>
            </w:r>
          </w:p>
        </w:tc>
      </w:tr>
      <w:tr w:rsidR="00B55639" w14:paraId="002F0F5F" w14:textId="77777777" w:rsidTr="00B55639">
        <w:trPr>
          <w:jc w:val="center"/>
        </w:trPr>
        <w:tc>
          <w:tcPr>
            <w:tcW w:w="3070" w:type="dxa"/>
            <w:hideMark/>
          </w:tcPr>
          <w:p w14:paraId="6BE5D07E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RUAS E AVENIDAS</w:t>
            </w:r>
          </w:p>
        </w:tc>
        <w:tc>
          <w:tcPr>
            <w:tcW w:w="3070" w:type="dxa"/>
            <w:hideMark/>
          </w:tcPr>
          <w:p w14:paraId="6A7C7126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SANEAMENTO</w:t>
            </w:r>
          </w:p>
        </w:tc>
        <w:tc>
          <w:tcPr>
            <w:tcW w:w="2235" w:type="dxa"/>
            <w:hideMark/>
          </w:tcPr>
          <w:p w14:paraId="430DB6EA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ESPORTE E LAZER</w:t>
            </w:r>
          </w:p>
        </w:tc>
      </w:tr>
      <w:tr w:rsidR="00B55639" w14:paraId="55BAEF21" w14:textId="77777777" w:rsidTr="00B55639">
        <w:trPr>
          <w:jc w:val="center"/>
        </w:trPr>
        <w:tc>
          <w:tcPr>
            <w:tcW w:w="3070" w:type="dxa"/>
            <w:hideMark/>
          </w:tcPr>
          <w:p w14:paraId="286D5341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HABITAÇÃO (CASAS)</w:t>
            </w:r>
          </w:p>
        </w:tc>
        <w:tc>
          <w:tcPr>
            <w:tcW w:w="3070" w:type="dxa"/>
            <w:hideMark/>
          </w:tcPr>
          <w:p w14:paraId="051FB0BF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CULTURA</w:t>
            </w:r>
          </w:p>
        </w:tc>
        <w:tc>
          <w:tcPr>
            <w:tcW w:w="2235" w:type="dxa"/>
            <w:hideMark/>
          </w:tcPr>
          <w:p w14:paraId="2BCC3FDE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CRECHES</w:t>
            </w:r>
          </w:p>
        </w:tc>
      </w:tr>
      <w:tr w:rsidR="00B55639" w14:paraId="29CBB359" w14:textId="77777777" w:rsidTr="00B55639">
        <w:trPr>
          <w:jc w:val="center"/>
        </w:trPr>
        <w:tc>
          <w:tcPr>
            <w:tcW w:w="3070" w:type="dxa"/>
            <w:hideMark/>
          </w:tcPr>
          <w:p w14:paraId="7F74A9C3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ESTRADAS RURAIS</w:t>
            </w:r>
          </w:p>
        </w:tc>
        <w:tc>
          <w:tcPr>
            <w:tcW w:w="3070" w:type="dxa"/>
            <w:hideMark/>
          </w:tcPr>
          <w:p w14:paraId="39A1A9CE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AÇÃO SOCIAL</w:t>
            </w:r>
          </w:p>
        </w:tc>
        <w:tc>
          <w:tcPr>
            <w:tcW w:w="2235" w:type="dxa"/>
            <w:hideMark/>
          </w:tcPr>
          <w:p w14:paraId="09FC295E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MEIO AMBIENTE</w:t>
            </w:r>
          </w:p>
        </w:tc>
      </w:tr>
      <w:tr w:rsidR="00B55639" w14:paraId="78753F91" w14:textId="77777777" w:rsidTr="00B55639">
        <w:trPr>
          <w:jc w:val="center"/>
        </w:trPr>
        <w:tc>
          <w:tcPr>
            <w:tcW w:w="3070" w:type="dxa"/>
            <w:hideMark/>
          </w:tcPr>
          <w:p w14:paraId="06AC19A7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AÇÕES PARA IDOSOS</w:t>
            </w:r>
          </w:p>
        </w:tc>
        <w:tc>
          <w:tcPr>
            <w:tcW w:w="3070" w:type="dxa"/>
            <w:hideMark/>
          </w:tcPr>
          <w:p w14:paraId="1360D79D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AÇÕES PARA CRIANÇAS</w:t>
            </w:r>
          </w:p>
        </w:tc>
        <w:tc>
          <w:tcPr>
            <w:tcW w:w="2235" w:type="dxa"/>
            <w:hideMark/>
          </w:tcPr>
          <w:p w14:paraId="053C6181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GERAÇÃO DE EMPREGOS</w:t>
            </w:r>
          </w:p>
        </w:tc>
      </w:tr>
      <w:tr w:rsidR="00B55639" w14:paraId="153D8E35" w14:textId="77777777" w:rsidTr="00B55639">
        <w:trPr>
          <w:jc w:val="center"/>
        </w:trPr>
        <w:tc>
          <w:tcPr>
            <w:tcW w:w="3070" w:type="dxa"/>
            <w:hideMark/>
          </w:tcPr>
          <w:p w14:paraId="4514963C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GERAÇÃO DE RENDA</w:t>
            </w:r>
          </w:p>
        </w:tc>
        <w:tc>
          <w:tcPr>
            <w:tcW w:w="3070" w:type="dxa"/>
            <w:hideMark/>
          </w:tcPr>
          <w:p w14:paraId="41D45FAD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INDUSTRIALIZAÇÃO</w:t>
            </w:r>
          </w:p>
        </w:tc>
        <w:tc>
          <w:tcPr>
            <w:tcW w:w="2235" w:type="dxa"/>
            <w:hideMark/>
          </w:tcPr>
          <w:p w14:paraId="0B674E90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CAPACITAÇÃO DE SERVIDORES</w:t>
            </w:r>
          </w:p>
        </w:tc>
      </w:tr>
      <w:tr w:rsidR="00B55639" w14:paraId="6BC36E5C" w14:textId="77777777" w:rsidTr="00B55639">
        <w:trPr>
          <w:jc w:val="center"/>
        </w:trPr>
        <w:tc>
          <w:tcPr>
            <w:tcW w:w="3070" w:type="dxa"/>
            <w:hideMark/>
          </w:tcPr>
          <w:p w14:paraId="75853AF4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MODERNIZAÇÃO DA PREFEITURA</w:t>
            </w:r>
          </w:p>
        </w:tc>
        <w:tc>
          <w:tcPr>
            <w:tcW w:w="3070" w:type="dxa"/>
            <w:hideMark/>
          </w:tcPr>
          <w:p w14:paraId="13338938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CAPACITAÇÃO PARA INICIAÇÃO PROFISSIONAL</w:t>
            </w:r>
          </w:p>
        </w:tc>
        <w:tc>
          <w:tcPr>
            <w:tcW w:w="2235" w:type="dxa"/>
          </w:tcPr>
          <w:p w14:paraId="3B23F672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□ OUTROS...</w:t>
            </w:r>
          </w:p>
          <w:p w14:paraId="6DB249BB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55639" w14:paraId="0623A7AD" w14:textId="77777777" w:rsidTr="00B55639">
        <w:trPr>
          <w:jc w:val="center"/>
        </w:trPr>
        <w:tc>
          <w:tcPr>
            <w:tcW w:w="3070" w:type="dxa"/>
          </w:tcPr>
          <w:p w14:paraId="436DC11F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070" w:type="dxa"/>
          </w:tcPr>
          <w:p w14:paraId="6496AC49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235" w:type="dxa"/>
          </w:tcPr>
          <w:p w14:paraId="035C4730" w14:textId="77777777" w:rsidR="00B55639" w:rsidRDefault="00B55639">
            <w:pPr>
              <w:tabs>
                <w:tab w:val="left" w:pos="1701"/>
              </w:tabs>
              <w:spacing w:before="100" w:beforeAutospacing="1" w:after="100" w:afterAutospacing="1"/>
              <w:jc w:val="both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20E443E8" w14:textId="77777777" w:rsidR="00B55639" w:rsidRDefault="00B55639" w:rsidP="00B55639">
      <w:pPr>
        <w:tabs>
          <w:tab w:val="left" w:pos="1701"/>
        </w:tabs>
        <w:rPr>
          <w:rFonts w:ascii="Century Gothic" w:hAnsi="Century Gothic"/>
          <w:sz w:val="22"/>
          <w:szCs w:val="22"/>
        </w:rPr>
      </w:pPr>
    </w:p>
    <w:p w14:paraId="700DEDA0" w14:textId="77777777" w:rsidR="00B55639" w:rsidRDefault="00B55639" w:rsidP="00B55639">
      <w:pPr>
        <w:tabs>
          <w:tab w:val="left" w:pos="1701"/>
        </w:tabs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3 - ACRESCENTE SUAS SUGESTÕES:</w:t>
      </w:r>
    </w:p>
    <w:p w14:paraId="616204DD" w14:textId="77777777" w:rsidR="00B55639" w:rsidRDefault="00B55639" w:rsidP="00B55639">
      <w:pPr>
        <w:tabs>
          <w:tab w:val="left" w:pos="1701"/>
        </w:tabs>
        <w:rPr>
          <w:rFonts w:ascii="Century Gothic" w:hAnsi="Century Gothic"/>
          <w:b/>
          <w:sz w:val="22"/>
          <w:szCs w:val="22"/>
        </w:rPr>
      </w:pPr>
    </w:p>
    <w:p w14:paraId="0861884D" w14:textId="77777777" w:rsidR="00B55639" w:rsidRDefault="00B55639" w:rsidP="00B55639">
      <w:pPr>
        <w:tabs>
          <w:tab w:val="left" w:pos="1701"/>
        </w:tabs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entury Gothic" w:hAnsi="Century Gothic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E0EA68" w14:textId="77777777" w:rsidR="00B26794" w:rsidRPr="001A6283" w:rsidRDefault="00B26794" w:rsidP="001A6283">
      <w:pPr>
        <w:rPr>
          <w:sz w:val="24"/>
        </w:rPr>
      </w:pPr>
    </w:p>
    <w:sectPr w:rsidR="00B26794" w:rsidRPr="001A6283" w:rsidSect="0083703A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242" w:right="1440" w:bottom="1135" w:left="1440" w:header="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F6723" w14:textId="77777777" w:rsidR="005702A9" w:rsidRDefault="005702A9" w:rsidP="00D31D0F">
      <w:r>
        <w:separator/>
      </w:r>
    </w:p>
  </w:endnote>
  <w:endnote w:type="continuationSeparator" w:id="0">
    <w:p w14:paraId="587A796C" w14:textId="77777777" w:rsidR="005702A9" w:rsidRDefault="005702A9" w:rsidP="00D3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7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BE40" w14:textId="77777777" w:rsidR="00A770AC" w:rsidRDefault="00A770AC" w:rsidP="004A4480">
    <w:pPr>
      <w:pStyle w:val="Rodap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559F33" wp14:editId="4CC912CC">
              <wp:simplePos x="0" y="0"/>
              <wp:positionH relativeFrom="margin">
                <wp:posOffset>-638175</wp:posOffset>
              </wp:positionH>
              <wp:positionV relativeFrom="paragraph">
                <wp:posOffset>137160</wp:posOffset>
              </wp:positionV>
              <wp:extent cx="6924675" cy="9525"/>
              <wp:effectExtent l="0" t="19050" r="47625" b="47625"/>
              <wp:wrapNone/>
              <wp:docPr id="14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924675" cy="9525"/>
                      </a:xfrm>
                      <a:prstGeom prst="line">
                        <a:avLst/>
                      </a:prstGeom>
                      <a:noFill/>
                      <a:ln w="62776">
                        <a:solidFill>
                          <a:srgbClr val="03662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515588" id="Line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0.25pt,10.8pt" to="49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" strokecolor="#03662e" strokeweight="1.74378mm">
              <w10:wrap anchorx="margin"/>
            </v:line>
          </w:pict>
        </mc:Fallback>
      </mc:AlternateContent>
    </w:r>
  </w:p>
  <w:p w14:paraId="427856DF" w14:textId="77777777" w:rsidR="004A4480" w:rsidRDefault="004A4480" w:rsidP="00A770AC">
    <w:pPr>
      <w:pStyle w:val="Rodap"/>
      <w:jc w:val="center"/>
    </w:pPr>
  </w:p>
  <w:p w14:paraId="1DA976A4" w14:textId="77777777" w:rsidR="00A770AC" w:rsidRPr="004A4480" w:rsidRDefault="00053119" w:rsidP="00A770AC">
    <w:pPr>
      <w:pStyle w:val="Rodap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www.novaroma.go.gov.br   Fone: 62 3482-1333</w:t>
    </w:r>
  </w:p>
  <w:p w14:paraId="09392BF3" w14:textId="77777777" w:rsidR="00A770AC" w:rsidRPr="004A4480" w:rsidRDefault="00A770AC" w:rsidP="00A770AC">
    <w:pPr>
      <w:pStyle w:val="Rodap"/>
      <w:jc w:val="center"/>
      <w:rPr>
        <w:rFonts w:ascii="Arial" w:hAnsi="Arial" w:cs="Arial"/>
        <w:b/>
      </w:rPr>
    </w:pPr>
    <w:r w:rsidRPr="004A4480">
      <w:rPr>
        <w:rFonts w:ascii="Arial" w:hAnsi="Arial" w:cs="Arial"/>
        <w:b/>
      </w:rPr>
      <w:t>Praça Augusto Pio de Santana n° 01, Centro. 73.820-000</w:t>
    </w:r>
  </w:p>
  <w:p w14:paraId="7157CFDB" w14:textId="77777777" w:rsidR="00A770AC" w:rsidRPr="004A4480" w:rsidRDefault="00053119" w:rsidP="00A770AC">
    <w:pPr>
      <w:pStyle w:val="Rodap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Nova Roma-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01376" w14:textId="77777777" w:rsidR="005702A9" w:rsidRDefault="005702A9" w:rsidP="00D31D0F">
      <w:r>
        <w:separator/>
      </w:r>
    </w:p>
  </w:footnote>
  <w:footnote w:type="continuationSeparator" w:id="0">
    <w:p w14:paraId="3E4DE016" w14:textId="77777777" w:rsidR="005702A9" w:rsidRDefault="005702A9" w:rsidP="00D31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E0A3" w14:textId="77777777" w:rsidR="00A770AC" w:rsidRDefault="00000000">
    <w:pPr>
      <w:pStyle w:val="Cabealho"/>
    </w:pPr>
    <w:r>
      <w:rPr>
        <w:noProof/>
        <w:lang w:val="pt-BR" w:eastAsia="pt-BR"/>
      </w:rPr>
      <w:pict w14:anchorId="278A6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4954" o:spid="_x0000_s1026" type="#_x0000_t75" style="position:absolute;margin-left:0;margin-top:0;width:450.55pt;height:450.55pt;z-index:-251653120;mso-position-horizontal:center;mso-position-horizontal-relative:margin;mso-position-vertical:center;mso-position-vertical-relative:margin" o:allowincell="f">
          <v:imagedata r:id="rId1" o:title="WhatsApp Image 2021-01-15 at 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E05D" w14:textId="77777777" w:rsidR="00A770AC" w:rsidRDefault="004A4480">
    <w:pPr>
      <w:pStyle w:val="Cabealho"/>
    </w:pPr>
    <w:r w:rsidRPr="00840D5A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352915B" wp14:editId="119EF6B0">
              <wp:simplePos x="0" y="0"/>
              <wp:positionH relativeFrom="page">
                <wp:posOffset>83685</wp:posOffset>
              </wp:positionH>
              <wp:positionV relativeFrom="page">
                <wp:posOffset>-20820</wp:posOffset>
              </wp:positionV>
              <wp:extent cx="7262495" cy="1420495"/>
              <wp:effectExtent l="0" t="0" r="14605" b="0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2495" cy="1420495"/>
                        <a:chOff x="-75" y="823"/>
                        <a:chExt cx="11437" cy="2237"/>
                      </a:xfrm>
                    </wpg:grpSpPr>
                    <wps:wsp>
                      <wps:cNvPr id="3" name="Line 6"/>
                      <wps:cNvCnPr>
                        <a:cxnSpLocks noChangeShapeType="1"/>
                      </wps:cNvCnPr>
                      <wps:spPr bwMode="auto">
                        <a:xfrm>
                          <a:off x="553" y="2722"/>
                          <a:ext cx="10809" cy="0"/>
                        </a:xfrm>
                        <a:prstGeom prst="line">
                          <a:avLst/>
                        </a:prstGeom>
                        <a:noFill/>
                        <a:ln w="62776">
                          <a:solidFill>
                            <a:srgbClr val="03662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75" y="823"/>
                          <a:ext cx="6276" cy="2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3" y="1010"/>
                          <a:ext cx="1802" cy="1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DB5F1A" id="Group 3" o:spid="_x0000_s1026" style="position:absolute;margin-left:6.6pt;margin-top:-1.65pt;width:571.85pt;height:111.85pt;z-index:-251657216;mso-position-horizontal-relative:page;mso-position-vertical-relative:page" coordorigin="-75,823" coordsize="11437,22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">
              <v:line id="Line 6" o:spid="_x0000_s1027" style="position:absolute;visibility:visible;mso-wrap-style:square" from="553,2722" to="11362,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" strokecolor="#03662e" strokeweight="1.74378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-75;top:823;width:6276;height: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">
                <v:imagedata r:id="rId3" o:title=""/>
              </v:shape>
              <v:shape id="Picture 4" o:spid="_x0000_s1029" type="#_x0000_t75" style="position:absolute;left:9153;top:1010;width:1802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 w:rsidR="00000000">
      <w:rPr>
        <w:noProof/>
        <w:lang w:val="pt-BR" w:eastAsia="pt-BR"/>
      </w:rPr>
      <w:pict w14:anchorId="1A6A76A0">
        <v:shape id="WordPictureWatermark6124955" o:spid="_x0000_s1027" type="#_x0000_t75" style="position:absolute;margin-left:0;margin-top:0;width:450.55pt;height:450.55pt;z-index:-251652096;mso-position-horizontal:center;mso-position-horizontal-relative:margin;mso-position-vertical:center;mso-position-vertical-relative:margin" o:allowincell="f">
          <v:imagedata r:id="rId5" o:title="WhatsApp Image 2021-01-15 at 1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4B79B" w14:textId="77777777" w:rsidR="00A770AC" w:rsidRDefault="00000000">
    <w:pPr>
      <w:pStyle w:val="Cabealho"/>
    </w:pPr>
    <w:r>
      <w:rPr>
        <w:noProof/>
        <w:lang w:val="pt-BR" w:eastAsia="pt-BR"/>
      </w:rPr>
      <w:pict w14:anchorId="58E305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4953" o:spid="_x0000_s1025" type="#_x0000_t75" style="position:absolute;margin-left:0;margin-top:0;width:450.55pt;height:450.55pt;z-index:-251654144;mso-position-horizontal:center;mso-position-horizontal-relative:margin;mso-position-vertical:center;mso-position-vertical-relative:margin" o:allowincell="f">
          <v:imagedata r:id="rId1" o:title="WhatsApp Image 2021-01-15 at 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0AC"/>
    <w:rsid w:val="00004A41"/>
    <w:rsid w:val="00016B30"/>
    <w:rsid w:val="00024101"/>
    <w:rsid w:val="000476F1"/>
    <w:rsid w:val="00053119"/>
    <w:rsid w:val="0006112F"/>
    <w:rsid w:val="000B580E"/>
    <w:rsid w:val="001743E6"/>
    <w:rsid w:val="00180CCD"/>
    <w:rsid w:val="001A6283"/>
    <w:rsid w:val="001C3BCD"/>
    <w:rsid w:val="00205B3D"/>
    <w:rsid w:val="00271EE8"/>
    <w:rsid w:val="002F1CE8"/>
    <w:rsid w:val="00367C94"/>
    <w:rsid w:val="00372B1F"/>
    <w:rsid w:val="003F2A5E"/>
    <w:rsid w:val="003F5256"/>
    <w:rsid w:val="004219B2"/>
    <w:rsid w:val="00443890"/>
    <w:rsid w:val="0049496E"/>
    <w:rsid w:val="004A4480"/>
    <w:rsid w:val="004D6419"/>
    <w:rsid w:val="004E644B"/>
    <w:rsid w:val="005702A9"/>
    <w:rsid w:val="005C23BF"/>
    <w:rsid w:val="005F79E5"/>
    <w:rsid w:val="00631BEC"/>
    <w:rsid w:val="006469D2"/>
    <w:rsid w:val="006E4D2C"/>
    <w:rsid w:val="007425CF"/>
    <w:rsid w:val="0076682A"/>
    <w:rsid w:val="007A1289"/>
    <w:rsid w:val="007B46E6"/>
    <w:rsid w:val="007C1498"/>
    <w:rsid w:val="007F674E"/>
    <w:rsid w:val="00813B4E"/>
    <w:rsid w:val="0083703A"/>
    <w:rsid w:val="00850DAB"/>
    <w:rsid w:val="008C5167"/>
    <w:rsid w:val="008D25C7"/>
    <w:rsid w:val="008D36F3"/>
    <w:rsid w:val="008F2DF1"/>
    <w:rsid w:val="0094638C"/>
    <w:rsid w:val="0099080D"/>
    <w:rsid w:val="009A0E1B"/>
    <w:rsid w:val="009E134E"/>
    <w:rsid w:val="009E284B"/>
    <w:rsid w:val="00A17AED"/>
    <w:rsid w:val="00A770AC"/>
    <w:rsid w:val="00A914EA"/>
    <w:rsid w:val="00B26794"/>
    <w:rsid w:val="00B43E0C"/>
    <w:rsid w:val="00B55639"/>
    <w:rsid w:val="00B5610C"/>
    <w:rsid w:val="00B64521"/>
    <w:rsid w:val="00B8161A"/>
    <w:rsid w:val="00BB7564"/>
    <w:rsid w:val="00C113EC"/>
    <w:rsid w:val="00C149D9"/>
    <w:rsid w:val="00C6601B"/>
    <w:rsid w:val="00CD649D"/>
    <w:rsid w:val="00CF256E"/>
    <w:rsid w:val="00CF60E4"/>
    <w:rsid w:val="00D31D0F"/>
    <w:rsid w:val="00D828DB"/>
    <w:rsid w:val="00DA3F70"/>
    <w:rsid w:val="00E01AFC"/>
    <w:rsid w:val="00E0533F"/>
    <w:rsid w:val="00E2076B"/>
    <w:rsid w:val="00E407BE"/>
    <w:rsid w:val="00E6746B"/>
    <w:rsid w:val="00E856D6"/>
    <w:rsid w:val="00E94E2E"/>
    <w:rsid w:val="00ED5B94"/>
    <w:rsid w:val="00F35FFE"/>
    <w:rsid w:val="00F6481C"/>
    <w:rsid w:val="00F817CA"/>
    <w:rsid w:val="00F85C03"/>
    <w:rsid w:val="00FC1809"/>
    <w:rsid w:val="00FF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B7891"/>
  <w15:docId w15:val="{595AAD65-E062-493C-8D28-34F92479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12F"/>
    <w:rPr>
      <w:rFonts w:ascii="Times New Roman" w:eastAsia="Times New Roman" w:hAnsi="Times New Roman"/>
      <w:color w:val="212120"/>
      <w:kern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1D0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1D0F"/>
    <w:rPr>
      <w:rFonts w:ascii="Times New Roman" w:eastAsia="Times New Roman" w:hAnsi="Times New Roman"/>
      <w:color w:val="212120"/>
      <w:kern w:val="28"/>
    </w:rPr>
  </w:style>
  <w:style w:type="paragraph" w:styleId="Rodap">
    <w:name w:val="footer"/>
    <w:basedOn w:val="Normal"/>
    <w:link w:val="RodapChar"/>
    <w:unhideWhenUsed/>
    <w:rsid w:val="00D31D0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D31D0F"/>
    <w:rPr>
      <w:rFonts w:ascii="Times New Roman" w:eastAsia="Times New Roman" w:hAnsi="Times New Roman"/>
      <w:color w:val="212120"/>
      <w:kern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448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4480"/>
    <w:rPr>
      <w:rFonts w:ascii="Segoe UI" w:eastAsia="Times New Roman" w:hAnsi="Segoe UI" w:cs="Segoe UI"/>
      <w:color w:val="212120"/>
      <w:kern w:val="28"/>
      <w:sz w:val="18"/>
      <w:szCs w:val="18"/>
    </w:rPr>
  </w:style>
  <w:style w:type="table" w:styleId="Tabelacomgrade">
    <w:name w:val="Table Grid"/>
    <w:basedOn w:val="Tabelanormal"/>
    <w:uiPriority w:val="59"/>
    <w:rsid w:val="00F85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14EA"/>
    <w:pPr>
      <w:spacing w:before="100" w:beforeAutospacing="1" w:after="100" w:afterAutospacing="1"/>
    </w:pPr>
    <w:rPr>
      <w:color w:val="auto"/>
      <w:kern w:val="0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semiHidden/>
    <w:unhideWhenUsed/>
    <w:rsid w:val="00CF256E"/>
    <w:pPr>
      <w:spacing w:after="120"/>
    </w:pPr>
    <w:rPr>
      <w:color w:val="auto"/>
      <w:kern w:val="0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F256E"/>
    <w:rPr>
      <w:rFonts w:ascii="Times New Roman" w:eastAsia="Times New Roman" w:hAnsi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1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ticular\AppData\Roaming\Microsoft\Modelos\Papel%20timbrado%20para%20empresas%20imobili&#225;ri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275C5-975B-4882-97A9-7D168240D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para empresas imobiliárias</Template>
  <TotalTime>1</TotalTime>
  <Pages>2</Pages>
  <Words>355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ADMIN</cp:lastModifiedBy>
  <cp:revision>2</cp:revision>
  <cp:lastPrinted>2021-01-27T19:01:00Z</cp:lastPrinted>
  <dcterms:created xsi:type="dcterms:W3CDTF">2022-07-21T19:39:00Z</dcterms:created>
  <dcterms:modified xsi:type="dcterms:W3CDTF">2022-07-21T19:39:00Z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